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7AA28" w14:textId="1C9401F1" w:rsidR="0052176A" w:rsidRPr="00C054C9" w:rsidRDefault="00CE76CD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F71DAF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0DC16BF" wp14:editId="324B0B7A">
                <wp:simplePos x="0" y="0"/>
                <wp:positionH relativeFrom="margin">
                  <wp:align>right</wp:align>
                </wp:positionH>
                <wp:positionV relativeFrom="page">
                  <wp:posOffset>967740</wp:posOffset>
                </wp:positionV>
                <wp:extent cx="3048000" cy="419100"/>
                <wp:effectExtent l="0" t="0" r="0" b="0"/>
                <wp:wrapThrough wrapText="bothSides">
                  <wp:wrapPolygon edited="0">
                    <wp:start x="405" y="0"/>
                    <wp:lineTo x="405" y="20618"/>
                    <wp:lineTo x="21060" y="20618"/>
                    <wp:lineTo x="21060" y="0"/>
                    <wp:lineTo x="405" y="0"/>
                  </wp:wrapPolygon>
                </wp:wrapThrough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31B91" w14:textId="37715ED6" w:rsidR="00CE76CD" w:rsidRPr="00F71DAF" w:rsidRDefault="00CE76CD" w:rsidP="00CE76CD">
                            <w:pPr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DC16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8.8pt;margin-top:76.2pt;width:240pt;height:33pt;z-index:25165824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" filled="f" stroked="f">
                <v:textbox>
                  <w:txbxContent>
                    <w:p w14:paraId="3A631B91" w14:textId="37715ED6" w:rsidR="00CE76CD" w:rsidRPr="00F71DAF" w:rsidRDefault="00CE76CD" w:rsidP="00CE76CD">
                      <w:pPr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 w:rsidR="0052176A" w:rsidRPr="00C054C9">
        <w:rPr>
          <w:rFonts w:ascii="Times New Roman" w:hAnsi="Times New Roman" w:cs="Times New Roman"/>
          <w:color w:val="FF0000"/>
        </w:rPr>
        <w:t>..staff</w:t>
      </w:r>
    </w:p>
    <w:p w14:paraId="04B798E0" w14:textId="0B494F1E" w:rsidR="00563795" w:rsidRPr="0052176A" w:rsidRDefault="00000000" w:rsidP="0050750E">
      <w:pPr>
        <w:spacing w:line="276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620598734"/>
          <w:placeholder>
            <w:docPart w:val="919E7E6927EC49D197896EDB9B20B4D6"/>
          </w:placeholder>
          <w:comboBox>
            <w:listItem w:value="Choose an item."/>
            <w:listItem w:displayText="Andrew Copland, Director of Finance" w:value="Andrew Copland, Director of Finance"/>
            <w:listItem w:displayText="Arthur Griffith, Capital Improvement Projects Manager" w:value="Arthur Griffith, Capital Improvement Projects Manager"/>
            <w:listItem w:displayText="Ashley Chamberlain, Paralegal" w:value="Ashley Chamberlain, Paralegal"/>
            <w:listItem w:displayText="Brittany Cassell, Curator" w:value="Brittany Cassell, Curator"/>
            <w:listItem w:displayText="Chuck Smith, Engineer III" w:value="Chuck Smith, Engineer III"/>
            <w:listItem w:displayText="Dan Avery, Special Projects Manager" w:value="Dan Avery, Special Projects Manager"/>
            <w:listItem w:displayText="Dan McMillan, Captain" w:value="Dan McMillan, Captain"/>
            <w:listItem w:displayText="Daniel Roberts, Assistant Director, Operations" w:value="Daniel Roberts, Assistant Director, Operations"/>
            <w:listItem w:displayText="Darren Weekly, Sheriff" w:value="Darren Weekly, Sheriff"/>
            <w:listItem w:displayText="Dru Campbell, Office Manager" w:value="Dru Campbell, Office Manager"/>
            <w:listItem w:displayText="Jim Brown, Chief Technology Officer" w:value="Jim Brown, Chief Technology Officer"/>
            <w:listItem w:displayText="Korby Lintz, Chief Building Official" w:value="Korby Lintz, Chief Building Official"/>
            <w:listItem w:displayText="Matt Williams, Assistant Director of Public Works Engineering" w:value="Matt Williams, Assistant Director of Public Works Engineering"/>
            <w:listItem w:displayText="Michael Alexander, Deputy Director OEM" w:value="Michael Alexander, Deputy Director OEM"/>
            <w:listItem w:displayText="Mike Wise, Sr. Manager Application Services" w:value="Mike Wise, Sr. Manager Application Services"/>
            <w:listItem w:displayText="Raeann Brown, Coroner" w:value="Raeann Brown, Coroner"/>
            <w:listItem w:displayText="Sharon Svendsen, Special Projects Manager" w:value="Sharon Svendsen, Special Projects Manager"/>
            <w:listItem w:displayText="Steve Shoultz, Assistant Director of Pks, Trails, Bldg. Grnds." w:value="Steve Shoultz, Assistant Director of Pks, Trails, Bldg. Grnds."/>
            <w:listItem w:displayText="Troy Bahr, Facilities Manager" w:value="Troy Bahr, Facilities Manager"/>
            <w:listItem w:displayText="Zachary Humbles, Special Projects Engineer" w:value="Zachary Humbles, Special Projects Engineer"/>
          </w:comboBox>
        </w:sdtPr>
        <w:sdtContent>
          <w:r w:rsidR="00F71DAF">
            <w:rPr>
              <w:rFonts w:ascii="Times New Roman" w:hAnsi="Times New Roman" w:cs="Times New Roman"/>
            </w:rPr>
            <w:t>Jim Brown, Chief Technology Officer</w:t>
          </w:r>
        </w:sdtContent>
      </w:sdt>
    </w:p>
    <w:p w14:paraId="127082C6" w14:textId="166CF2A4" w:rsidR="0052176A" w:rsidRDefault="00694BAC" w:rsidP="0050750E">
      <w:pPr>
        <w:spacing w:line="276" w:lineRule="auto"/>
        <w:rPr>
          <w:rFonts w:ascii="Times New Roman" w:hAnsi="Times New Roman" w:cs="Times New Roman"/>
        </w:rPr>
      </w:pPr>
      <w:r w:rsidRPr="00F71DAF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AFD27CA" wp14:editId="363848DA">
                <wp:simplePos x="0" y="0"/>
                <wp:positionH relativeFrom="column">
                  <wp:posOffset>4373880</wp:posOffset>
                </wp:positionH>
                <wp:positionV relativeFrom="page">
                  <wp:posOffset>1348740</wp:posOffset>
                </wp:positionV>
                <wp:extent cx="2011680" cy="815340"/>
                <wp:effectExtent l="0" t="0" r="0" b="3810"/>
                <wp:wrapThrough wrapText="bothSides">
                  <wp:wrapPolygon edited="0">
                    <wp:start x="614" y="0"/>
                    <wp:lineTo x="614" y="21196"/>
                    <wp:lineTo x="20864" y="21196"/>
                    <wp:lineTo x="20864" y="0"/>
                    <wp:lineTo x="614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815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8679A" w14:textId="21A1D616" w:rsidR="00CE76CD" w:rsidRPr="00F71DAF" w:rsidRDefault="00CE76CD" w:rsidP="00F71DAF">
                            <w:pPr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D27CA" id="_x0000_s1027" type="#_x0000_t202" style="position:absolute;margin-left:344.4pt;margin-top:106.2pt;width:158.4pt;height:64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" filled="f" stroked="f">
                <v:textbox>
                  <w:txbxContent>
                    <w:p w14:paraId="5948679A" w14:textId="21A1D616" w:rsidR="00CE76CD" w:rsidRPr="00F71DAF" w:rsidRDefault="00CE76CD" w:rsidP="00F71DAF">
                      <w:pPr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</w:p>
    <w:p w14:paraId="01559EA8" w14:textId="1360AFAD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..title</w:t>
      </w:r>
    </w:p>
    <w:sdt>
      <w:sdtPr>
        <w:rPr>
          <w:rFonts w:ascii="Times New Roman" w:hAnsi="Times New Roman" w:cs="Times New Roman"/>
          <w:bCs/>
          <w:snapToGrid w:val="0"/>
          <w:szCs w:val="24"/>
        </w:rPr>
        <w:id w:val="-1577736054"/>
        <w:placeholder>
          <w:docPart w:val="146B8C82379A452F90D94EC1993FA6EB"/>
        </w:placeholder>
        <w:text/>
      </w:sdtPr>
      <w:sdtContent>
        <w:p w14:paraId="4CB43366" w14:textId="52D79F55" w:rsidR="0052176A" w:rsidRDefault="001E7821" w:rsidP="0050750E">
          <w:pPr>
            <w:spacing w:line="276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GovConnection </w:t>
          </w:r>
          <w:r w:rsidR="0080536D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NetMotion </w:t>
          </w:r>
          <w:r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2026 </w:t>
          </w:r>
          <w:r w:rsidR="0080536D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Renewal in the </w:t>
          </w:r>
          <w:r w:rsidR="00672FE0">
            <w:rPr>
              <w:rFonts w:ascii="Times New Roman" w:hAnsi="Times New Roman" w:cs="Times New Roman"/>
              <w:bCs/>
              <w:snapToGrid w:val="0"/>
              <w:szCs w:val="24"/>
            </w:rPr>
            <w:t>Am</w:t>
          </w:r>
          <w:r w:rsidR="0080536D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ount of </w:t>
          </w:r>
          <w:r w:rsidR="00DA24C2">
            <w:rPr>
              <w:rFonts w:ascii="Times New Roman" w:hAnsi="Times New Roman" w:cs="Times New Roman"/>
              <w:bCs/>
              <w:snapToGrid w:val="0"/>
              <w:szCs w:val="24"/>
            </w:rPr>
            <w:t>$</w:t>
          </w:r>
          <w:r w:rsidR="00B54FA3">
            <w:rPr>
              <w:rFonts w:ascii="Times New Roman" w:hAnsi="Times New Roman" w:cs="Times New Roman"/>
              <w:bCs/>
              <w:snapToGrid w:val="0"/>
              <w:szCs w:val="24"/>
            </w:rPr>
            <w:t>136,574.00</w:t>
          </w:r>
          <w:r>
            <w:rPr>
              <w:rFonts w:ascii="Times New Roman" w:hAnsi="Times New Roman" w:cs="Times New Roman"/>
              <w:bCs/>
              <w:snapToGrid w:val="0"/>
              <w:szCs w:val="24"/>
            </w:rPr>
            <w:t>.</w:t>
          </w:r>
          <w:r w:rsidR="002334A1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 </w:t>
          </w:r>
        </w:p>
      </w:sdtContent>
    </w:sdt>
    <w:p w14:paraId="3824BBE1" w14:textId="74592A23" w:rsidR="0052176A" w:rsidRDefault="0052176A" w:rsidP="0050750E">
      <w:pPr>
        <w:spacing w:line="276" w:lineRule="auto"/>
        <w:rPr>
          <w:rFonts w:ascii="Times New Roman" w:hAnsi="Times New Roman" w:cs="Times New Roman"/>
        </w:rPr>
      </w:pPr>
    </w:p>
    <w:p w14:paraId="74487449" w14:textId="1B4752DE" w:rsidR="0052176A" w:rsidRPr="00C054C9" w:rsidRDefault="0052176A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C054C9">
        <w:rPr>
          <w:rFonts w:ascii="Times New Roman" w:hAnsi="Times New Roman" w:cs="Times New Roman"/>
          <w:color w:val="FF0000"/>
        </w:rPr>
        <w:t>..summary</w:t>
      </w:r>
    </w:p>
    <w:p w14:paraId="56FEEF28" w14:textId="57B4FB37" w:rsidR="0052176A" w:rsidRDefault="00672FE0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r w:rsidRPr="00672FE0">
        <w:rPr>
          <w:rFonts w:ascii="Times New Roman" w:hAnsi="Times New Roman" w:cs="Times New Roman"/>
          <w:bCs/>
          <w:snapToGrid w:val="0"/>
          <w:szCs w:val="24"/>
        </w:rPr>
        <w:t>Renewal of NetMotion Always</w:t>
      </w:r>
      <w:r>
        <w:rPr>
          <w:rFonts w:ascii="Times New Roman" w:hAnsi="Times New Roman" w:cs="Times New Roman"/>
          <w:bCs/>
          <w:snapToGrid w:val="0"/>
          <w:szCs w:val="24"/>
        </w:rPr>
        <w:t>-</w:t>
      </w:r>
      <w:r w:rsidRPr="00672FE0">
        <w:rPr>
          <w:rFonts w:ascii="Times New Roman" w:hAnsi="Times New Roman" w:cs="Times New Roman"/>
          <w:bCs/>
          <w:snapToGrid w:val="0"/>
          <w:szCs w:val="24"/>
        </w:rPr>
        <w:t>On VPN Solution for 2026. The Always-On VPN solution is used County Wide, by all computer users. Funding has been budgeted from the Software Maintenance budget 18900, managed by Douglas County, IT.</w:t>
      </w:r>
    </w:p>
    <w:p w14:paraId="6EE25034" w14:textId="77777777" w:rsidR="001E7821" w:rsidRPr="0098558A" w:rsidRDefault="001E7821" w:rsidP="0050750E">
      <w:pPr>
        <w:spacing w:line="276" w:lineRule="auto"/>
        <w:rPr>
          <w:rFonts w:ascii="Times New Roman" w:hAnsi="Times New Roman" w:cs="Times New Roman"/>
          <w:szCs w:val="24"/>
        </w:rPr>
      </w:pPr>
    </w:p>
    <w:p w14:paraId="0D29BCFB" w14:textId="6FCE57A8" w:rsidR="0052176A" w:rsidRPr="00C054C9" w:rsidRDefault="00CE76CD" w:rsidP="0050750E">
      <w:pPr>
        <w:spacing w:line="276" w:lineRule="auto"/>
        <w:rPr>
          <w:rFonts w:ascii="Times New Roman" w:hAnsi="Times New Roman" w:cs="Times New Roman"/>
          <w:color w:val="FF0000"/>
        </w:rPr>
      </w:pPr>
      <w:r w:rsidRPr="00F71DAF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0823565F" wp14:editId="6D12AB16">
                <wp:simplePos x="0" y="0"/>
                <wp:positionH relativeFrom="column">
                  <wp:posOffset>5280660</wp:posOffset>
                </wp:positionH>
                <wp:positionV relativeFrom="page">
                  <wp:posOffset>3543300</wp:posOffset>
                </wp:positionV>
                <wp:extent cx="1432560" cy="579120"/>
                <wp:effectExtent l="0" t="0" r="0" b="0"/>
                <wp:wrapThrough wrapText="bothSides">
                  <wp:wrapPolygon edited="0">
                    <wp:start x="862" y="0"/>
                    <wp:lineTo x="862" y="20605"/>
                    <wp:lineTo x="20681" y="20605"/>
                    <wp:lineTo x="20681" y="0"/>
                    <wp:lineTo x="862" y="0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58BDF" w14:textId="2A07E4B3" w:rsidR="00CE76CD" w:rsidRPr="00F71DAF" w:rsidRDefault="00CE76CD" w:rsidP="00CE76CD">
                            <w:pPr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3565F" id="_x0000_s1029" type="#_x0000_t202" style="position:absolute;margin-left:415.8pt;margin-top:279pt;width:112.8pt;height:45.6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" filled="f" stroked="f">
                <v:textbox>
                  <w:txbxContent>
                    <w:p w14:paraId="79258BDF" w14:textId="2A07E4B3" w:rsidR="00CE76CD" w:rsidRPr="00F71DAF" w:rsidRDefault="00CE76CD" w:rsidP="00CE76CD">
                      <w:pPr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52176A" w:rsidRPr="00C054C9">
        <w:rPr>
          <w:rFonts w:ascii="Times New Roman" w:hAnsi="Times New Roman" w:cs="Times New Roman"/>
          <w:color w:val="FF0000"/>
        </w:rPr>
        <w:t>..recommendation</w:t>
      </w:r>
    </w:p>
    <w:p w14:paraId="1543AECB" w14:textId="25F4EFF0" w:rsidR="0050750E" w:rsidRDefault="00672FE0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sdt>
        <w:sdtPr>
          <w:rPr>
            <w:rFonts w:ascii="Times New Roman" w:hAnsi="Times New Roman" w:cs="Times New Roman"/>
            <w:bCs/>
            <w:snapToGrid w:val="0"/>
            <w:szCs w:val="24"/>
          </w:rPr>
          <w:id w:val="-1709258968"/>
          <w:placeholder>
            <w:docPart w:val="8132FA12276947DBA071033DB971F040"/>
          </w:placeholder>
          <w:text/>
        </w:sdtPr>
        <w:sdtContent>
          <w:r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Approval of </w:t>
          </w:r>
          <w:r w:rsidRPr="001D5F61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GovConnection NetMotion 2026 Renewal in the </w:t>
          </w:r>
          <w:r>
            <w:rPr>
              <w:rFonts w:ascii="Times New Roman" w:hAnsi="Times New Roman" w:cs="Times New Roman"/>
              <w:bCs/>
              <w:snapToGrid w:val="0"/>
              <w:szCs w:val="24"/>
            </w:rPr>
            <w:t>Am</w:t>
          </w:r>
          <w:r w:rsidRPr="001D5F61">
            <w:rPr>
              <w:rFonts w:ascii="Times New Roman" w:hAnsi="Times New Roman" w:cs="Times New Roman"/>
              <w:bCs/>
              <w:snapToGrid w:val="0"/>
              <w:szCs w:val="24"/>
            </w:rPr>
            <w:t xml:space="preserve">ount of $136,574.00. </w:t>
          </w:r>
        </w:sdtContent>
      </w:sdt>
    </w:p>
    <w:p w14:paraId="79D7373E" w14:textId="7FD4554D" w:rsidR="00CE76CD" w:rsidRDefault="001C30B1" w:rsidP="0050750E">
      <w:pPr>
        <w:spacing w:line="276" w:lineRule="auto"/>
        <w:rPr>
          <w:rFonts w:ascii="Times New Roman" w:hAnsi="Times New Roman" w:cs="Times New Roman"/>
          <w:bCs/>
          <w:snapToGrid w:val="0"/>
          <w:szCs w:val="24"/>
        </w:rPr>
      </w:pPr>
      <w:r w:rsidRPr="00F71DAF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590F07F" wp14:editId="53014DA5">
                <wp:simplePos x="0" y="0"/>
                <wp:positionH relativeFrom="margin">
                  <wp:align>left</wp:align>
                </wp:positionH>
                <wp:positionV relativeFrom="page">
                  <wp:posOffset>4389120</wp:posOffset>
                </wp:positionV>
                <wp:extent cx="5029200" cy="2606040"/>
                <wp:effectExtent l="0" t="0" r="0" b="3810"/>
                <wp:wrapThrough wrapText="bothSides">
                  <wp:wrapPolygon edited="0">
                    <wp:start x="245" y="0"/>
                    <wp:lineTo x="245" y="21474"/>
                    <wp:lineTo x="21273" y="21474"/>
                    <wp:lineTo x="21273" y="0"/>
                    <wp:lineTo x="245" y="0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2606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CFEBF" w14:textId="77777777" w:rsidR="0087372C" w:rsidRDefault="0087372C" w:rsidP="0087372C">
                            <w:pPr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</w:p>
                          <w:p w14:paraId="5093ED02" w14:textId="77777777" w:rsidR="0017115A" w:rsidRPr="0017115A" w:rsidRDefault="0017115A" w:rsidP="0017115A">
                            <w:pPr>
                              <w:pStyle w:val="ListParagraph"/>
                              <w:ind w:left="360"/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F07F" id="_x0000_s1030" type="#_x0000_t202" style="position:absolute;margin-left:0;margin-top:345.6pt;width:396pt;height:205.2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" filled="f" stroked="f">
                <v:textbox>
                  <w:txbxContent>
                    <w:p w14:paraId="129CFEBF" w14:textId="77777777" w:rsidR="0087372C" w:rsidRDefault="0087372C" w:rsidP="0087372C">
                      <w:pPr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</w:p>
                    <w:p w14:paraId="5093ED02" w14:textId="77777777" w:rsidR="0017115A" w:rsidRPr="0017115A" w:rsidRDefault="0017115A" w:rsidP="0017115A">
                      <w:pPr>
                        <w:pStyle w:val="ListParagraph"/>
                        <w:ind w:left="360"/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</w:p>
    <w:p w14:paraId="6D63093D" w14:textId="40CFD2BC" w:rsidR="00CE76CD" w:rsidRPr="0098558A" w:rsidRDefault="00CE76CD" w:rsidP="0050750E">
      <w:pPr>
        <w:spacing w:line="276" w:lineRule="auto"/>
        <w:rPr>
          <w:rFonts w:ascii="Times New Roman" w:hAnsi="Times New Roman" w:cs="Times New Roman"/>
        </w:rPr>
      </w:pPr>
    </w:p>
    <w:sectPr w:rsidR="00CE76CD" w:rsidRPr="0098558A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4EB97" w14:textId="77777777" w:rsidR="007C7BF2" w:rsidRDefault="007C7BF2">
      <w:r>
        <w:separator/>
      </w:r>
    </w:p>
  </w:endnote>
  <w:endnote w:type="continuationSeparator" w:id="0">
    <w:p w14:paraId="0BA56F46" w14:textId="77777777" w:rsidR="007C7BF2" w:rsidRDefault="007C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2D099B" w14:paraId="7D4464E9" w14:textId="77777777" w:rsidTr="222D099B">
      <w:trPr>
        <w:trHeight w:val="300"/>
      </w:trPr>
      <w:tc>
        <w:tcPr>
          <w:tcW w:w="3120" w:type="dxa"/>
        </w:tcPr>
        <w:p w14:paraId="66367CA7" w14:textId="2556E47F" w:rsidR="222D099B" w:rsidRDefault="222D099B" w:rsidP="222D099B">
          <w:pPr>
            <w:pStyle w:val="Header"/>
            <w:ind w:left="-115"/>
          </w:pPr>
        </w:p>
      </w:tc>
      <w:tc>
        <w:tcPr>
          <w:tcW w:w="3120" w:type="dxa"/>
        </w:tcPr>
        <w:p w14:paraId="752F8B77" w14:textId="715AE0C5" w:rsidR="222D099B" w:rsidRDefault="222D099B" w:rsidP="222D099B">
          <w:pPr>
            <w:pStyle w:val="Header"/>
            <w:jc w:val="center"/>
          </w:pPr>
        </w:p>
      </w:tc>
      <w:tc>
        <w:tcPr>
          <w:tcW w:w="3120" w:type="dxa"/>
        </w:tcPr>
        <w:p w14:paraId="5BC79CA2" w14:textId="1159FE49" w:rsidR="222D099B" w:rsidRDefault="222D099B" w:rsidP="222D099B">
          <w:pPr>
            <w:pStyle w:val="Header"/>
            <w:ind w:right="-115"/>
            <w:jc w:val="right"/>
          </w:pPr>
        </w:p>
      </w:tc>
    </w:tr>
  </w:tbl>
  <w:p w14:paraId="1EAA5AB8" w14:textId="51663FCD" w:rsidR="222D099B" w:rsidRDefault="222D099B" w:rsidP="222D09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E783A" w14:textId="77777777" w:rsidR="007C7BF2" w:rsidRDefault="007C7BF2">
      <w:r>
        <w:separator/>
      </w:r>
    </w:p>
  </w:footnote>
  <w:footnote w:type="continuationSeparator" w:id="0">
    <w:p w14:paraId="1B9AC353" w14:textId="77777777" w:rsidR="007C7BF2" w:rsidRDefault="007C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22D099B" w14:paraId="1DBFED96" w14:textId="77777777" w:rsidTr="222D099B">
      <w:trPr>
        <w:trHeight w:val="300"/>
      </w:trPr>
      <w:tc>
        <w:tcPr>
          <w:tcW w:w="3120" w:type="dxa"/>
        </w:tcPr>
        <w:p w14:paraId="1949993A" w14:textId="18411C56" w:rsidR="222D099B" w:rsidRDefault="222D099B" w:rsidP="222D099B">
          <w:pPr>
            <w:pStyle w:val="Header"/>
            <w:ind w:left="-115"/>
          </w:pPr>
        </w:p>
      </w:tc>
      <w:tc>
        <w:tcPr>
          <w:tcW w:w="3120" w:type="dxa"/>
        </w:tcPr>
        <w:p w14:paraId="5289409B" w14:textId="7200CADA" w:rsidR="222D099B" w:rsidRDefault="222D099B" w:rsidP="222D099B">
          <w:pPr>
            <w:pStyle w:val="Header"/>
            <w:jc w:val="center"/>
          </w:pPr>
        </w:p>
      </w:tc>
      <w:tc>
        <w:tcPr>
          <w:tcW w:w="3120" w:type="dxa"/>
        </w:tcPr>
        <w:p w14:paraId="64121068" w14:textId="5CF1EA1A" w:rsidR="222D099B" w:rsidRDefault="222D099B" w:rsidP="222D099B">
          <w:pPr>
            <w:pStyle w:val="Header"/>
            <w:ind w:right="-115"/>
            <w:jc w:val="right"/>
          </w:pPr>
        </w:p>
      </w:tc>
    </w:tr>
  </w:tbl>
  <w:p w14:paraId="449DB750" w14:textId="46F64728" w:rsidR="222D099B" w:rsidRDefault="222D099B" w:rsidP="222D09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54140"/>
    <w:multiLevelType w:val="multilevel"/>
    <w:tmpl w:val="ED9AD5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2F301026"/>
    <w:multiLevelType w:val="multilevel"/>
    <w:tmpl w:val="6F84852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458A7FE3"/>
    <w:multiLevelType w:val="multilevel"/>
    <w:tmpl w:val="FF52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2714D5"/>
    <w:multiLevelType w:val="hybridMultilevel"/>
    <w:tmpl w:val="C01C6884"/>
    <w:lvl w:ilvl="0" w:tplc="3C247B62">
      <w:start w:val="50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C70ED6"/>
    <w:multiLevelType w:val="hybridMultilevel"/>
    <w:tmpl w:val="3FA4D9C6"/>
    <w:lvl w:ilvl="0" w:tplc="D68A05A8">
      <w:start w:val="50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3857099">
    <w:abstractNumId w:val="3"/>
  </w:num>
  <w:num w:numId="2" w16cid:durableId="434331456">
    <w:abstractNumId w:val="4"/>
  </w:num>
  <w:num w:numId="3" w16cid:durableId="1240406495">
    <w:abstractNumId w:val="0"/>
    <w:lvlOverride w:ilvl="0">
      <w:startOverride w:val="1"/>
    </w:lvlOverride>
  </w:num>
  <w:num w:numId="4" w16cid:durableId="1425423211">
    <w:abstractNumId w:val="1"/>
  </w:num>
  <w:num w:numId="5" w16cid:durableId="1099520599">
    <w:abstractNumId w:val="2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DF0"/>
    <w:rsid w:val="00042750"/>
    <w:rsid w:val="0005135C"/>
    <w:rsid w:val="000C7976"/>
    <w:rsid w:val="000F1CD1"/>
    <w:rsid w:val="0010659C"/>
    <w:rsid w:val="0017115A"/>
    <w:rsid w:val="001A63FF"/>
    <w:rsid w:val="001B20ED"/>
    <w:rsid w:val="001C30B1"/>
    <w:rsid w:val="001E6279"/>
    <w:rsid w:val="001E66AD"/>
    <w:rsid w:val="001E7821"/>
    <w:rsid w:val="001F1A96"/>
    <w:rsid w:val="0022102E"/>
    <w:rsid w:val="002334A1"/>
    <w:rsid w:val="00252FAE"/>
    <w:rsid w:val="002A26C2"/>
    <w:rsid w:val="002E3984"/>
    <w:rsid w:val="00326985"/>
    <w:rsid w:val="00385ABE"/>
    <w:rsid w:val="003A4142"/>
    <w:rsid w:val="003B73F1"/>
    <w:rsid w:val="003E3637"/>
    <w:rsid w:val="00404149"/>
    <w:rsid w:val="0041386F"/>
    <w:rsid w:val="00452C9E"/>
    <w:rsid w:val="00470C03"/>
    <w:rsid w:val="00490779"/>
    <w:rsid w:val="004D1597"/>
    <w:rsid w:val="004F6DF0"/>
    <w:rsid w:val="0050750E"/>
    <w:rsid w:val="0052176A"/>
    <w:rsid w:val="00536D7C"/>
    <w:rsid w:val="00536D9C"/>
    <w:rsid w:val="0054796F"/>
    <w:rsid w:val="005565A6"/>
    <w:rsid w:val="00562AF5"/>
    <w:rsid w:val="00563795"/>
    <w:rsid w:val="005B3DF5"/>
    <w:rsid w:val="005D138B"/>
    <w:rsid w:val="005D36C0"/>
    <w:rsid w:val="00600FBB"/>
    <w:rsid w:val="00602DBD"/>
    <w:rsid w:val="0065356F"/>
    <w:rsid w:val="00672FE0"/>
    <w:rsid w:val="00694BAC"/>
    <w:rsid w:val="006E2311"/>
    <w:rsid w:val="007341BF"/>
    <w:rsid w:val="007462EF"/>
    <w:rsid w:val="0075213B"/>
    <w:rsid w:val="00754EF9"/>
    <w:rsid w:val="007960A8"/>
    <w:rsid w:val="007C3299"/>
    <w:rsid w:val="007C7BF2"/>
    <w:rsid w:val="0080536D"/>
    <w:rsid w:val="0084355E"/>
    <w:rsid w:val="00863909"/>
    <w:rsid w:val="0087372C"/>
    <w:rsid w:val="008F22F3"/>
    <w:rsid w:val="009032DD"/>
    <w:rsid w:val="00941B6E"/>
    <w:rsid w:val="00963ABB"/>
    <w:rsid w:val="00983D74"/>
    <w:rsid w:val="0098558A"/>
    <w:rsid w:val="009B0C4C"/>
    <w:rsid w:val="009E5F18"/>
    <w:rsid w:val="00A10A64"/>
    <w:rsid w:val="00A97F40"/>
    <w:rsid w:val="00AE2E8B"/>
    <w:rsid w:val="00B22B88"/>
    <w:rsid w:val="00B548AB"/>
    <w:rsid w:val="00B54FA3"/>
    <w:rsid w:val="00BC7DBA"/>
    <w:rsid w:val="00C054C9"/>
    <w:rsid w:val="00C41066"/>
    <w:rsid w:val="00CE76CD"/>
    <w:rsid w:val="00D200E6"/>
    <w:rsid w:val="00D45171"/>
    <w:rsid w:val="00D57FD0"/>
    <w:rsid w:val="00D61050"/>
    <w:rsid w:val="00DA2115"/>
    <w:rsid w:val="00DA24C2"/>
    <w:rsid w:val="00DA4DD1"/>
    <w:rsid w:val="00E35586"/>
    <w:rsid w:val="00E40B1F"/>
    <w:rsid w:val="00E47F46"/>
    <w:rsid w:val="00F15F16"/>
    <w:rsid w:val="00F42AD1"/>
    <w:rsid w:val="00F44C68"/>
    <w:rsid w:val="00F71DAF"/>
    <w:rsid w:val="222D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3A6C1B"/>
  <w15:chartTrackingRefBased/>
  <w15:docId w15:val="{C194FB4D-4788-494A-A0F4-502AFDDF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176A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F71D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D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D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D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DA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71DAF"/>
  </w:style>
  <w:style w:type="paragraph" w:styleId="ListParagraph">
    <w:name w:val="List Paragraph"/>
    <w:basedOn w:val="Normal"/>
    <w:uiPriority w:val="34"/>
    <w:qFormat/>
    <w:rsid w:val="00CE76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30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30B1"/>
    <w:rPr>
      <w:color w:val="605E5C"/>
      <w:shd w:val="clear" w:color="auto" w:fill="E1DFDD"/>
    </w:rPr>
  </w:style>
  <w:style w:type="paragraph" w:styleId="Header">
    <w:name w:val="header"/>
    <w:basedOn w:val="Normal"/>
    <w:uiPriority w:val="99"/>
    <w:unhideWhenUsed/>
    <w:rsid w:val="222D099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222D099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Granicus\Legistar5\L5\20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19E7E6927EC49D197896EDB9B20B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543E0-65A9-4E1F-BE1F-FCFF134A9321}"/>
      </w:docPartPr>
      <w:docPartBody>
        <w:p w:rsidR="006E2311" w:rsidRDefault="006E2311">
          <w:pPr>
            <w:pStyle w:val="919E7E6927EC49D197896EDB9B20B4D6"/>
          </w:pP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 xml:space="preserve">Choose </w:t>
          </w: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Staff Person Responsible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  <w:docPart>
      <w:docPartPr>
        <w:name w:val="146B8C82379A452F90D94EC1993FA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FDE32-BECD-4DF4-B2F4-815ABD4479F6}"/>
      </w:docPartPr>
      <w:docPartBody>
        <w:p w:rsidR="006E2311" w:rsidRDefault="006E2311">
          <w:pPr>
            <w:pStyle w:val="146B8C82379A452F90D94EC1993FA6EB"/>
          </w:pP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Enter Title Here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  <w:docPart>
      <w:docPartPr>
        <w:name w:val="8132FA12276947DBA071033DB971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21981-68EC-42F1-B4A7-8E3DC3564111}"/>
      </w:docPartPr>
      <w:docPartBody>
        <w:p w:rsidR="00EE1DE1" w:rsidRDefault="002E3984" w:rsidP="002E3984">
          <w:pPr>
            <w:pStyle w:val="8132FA12276947DBA071033DB971F040"/>
          </w:pPr>
          <w:r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Enter Recommendation Here</w:t>
          </w:r>
          <w:r w:rsidRPr="0052176A">
            <w:rPr>
              <w:rStyle w:val="PlaceholderText"/>
              <w:rFonts w:ascii="Times New Roman" w:hAnsi="Times New Roman" w:cs="Times New Roman"/>
              <w:color w:val="auto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11"/>
    <w:rsid w:val="000F1CD1"/>
    <w:rsid w:val="001E66AD"/>
    <w:rsid w:val="002E3984"/>
    <w:rsid w:val="00317D34"/>
    <w:rsid w:val="004F34C3"/>
    <w:rsid w:val="00580AA7"/>
    <w:rsid w:val="006E2311"/>
    <w:rsid w:val="007E2763"/>
    <w:rsid w:val="0084355E"/>
    <w:rsid w:val="00941B6E"/>
    <w:rsid w:val="00A60DC5"/>
    <w:rsid w:val="00B22B88"/>
    <w:rsid w:val="00D260D1"/>
    <w:rsid w:val="00E35586"/>
    <w:rsid w:val="00E40B1F"/>
    <w:rsid w:val="00E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3984"/>
    <w:rPr>
      <w:color w:val="808080"/>
    </w:rPr>
  </w:style>
  <w:style w:type="paragraph" w:customStyle="1" w:styleId="919E7E6927EC49D197896EDB9B20B4D6">
    <w:name w:val="919E7E6927EC49D197896EDB9B20B4D6"/>
  </w:style>
  <w:style w:type="paragraph" w:customStyle="1" w:styleId="146B8C82379A452F90D94EC1993FA6EB">
    <w:name w:val="146B8C82379A452F90D94EC1993FA6EB"/>
  </w:style>
  <w:style w:type="paragraph" w:customStyle="1" w:styleId="8132FA12276947DBA071033DB971F040">
    <w:name w:val="8132FA12276947DBA071033DB971F040"/>
    <w:rsid w:val="002E39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a9287c-ec6a-412a-aac9-f69f9b6f829f" xsi:nil="true"/>
    <_dlc_DocIdPersistId xmlns="a514f2c0-2386-4d99-863b-66981ac586d2" xsi:nil="true"/>
    <_dlc_DocId xmlns="a514f2c0-2386-4d99-863b-66981ac586d2">XNUVCF4PTUNC-414069181-3102</_dlc_DocId>
    <_dlc_DocIdUrl xmlns="a514f2c0-2386-4d99-863b-66981ac586d2">
      <Url>https://douglascounty.sharepoint.com/sites/dpt-informationtechnology/_layouts/15/DocIdRedir.aspx?ID=XNUVCF4PTUNC-414069181-3102</Url>
      <Description>XNUVCF4PTUNC-414069181-3102</Description>
    </_dlc_DocIdUrl>
    <lcf76f155ced4ddcb4097134ff3c332f xmlns="28ed3374-9d7f-4508-aa25-38ee2d17d49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907699e8-e0f7-4db0-9ece-2d75e1d98b0e" ContentTypeId="0x0101" PreviousValue="tru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DC67D198A90D4494E0A8D0D4234DDD" ma:contentTypeVersion="40" ma:contentTypeDescription="Create a new document." ma:contentTypeScope="" ma:versionID="60280ba077c1fc56a1557bd1dc8be220">
  <xsd:schema xmlns:xsd="http://www.w3.org/2001/XMLSchema" xmlns:xs="http://www.w3.org/2001/XMLSchema" xmlns:p="http://schemas.microsoft.com/office/2006/metadata/properties" xmlns:ns2="28ed3374-9d7f-4508-aa25-38ee2d17d497" xmlns:ns3="64a9287c-ec6a-412a-aac9-f69f9b6f829f" xmlns:ns4="a514f2c0-2386-4d99-863b-66981ac586d2" targetNamespace="http://schemas.microsoft.com/office/2006/metadata/properties" ma:root="true" ma:fieldsID="f465a3cb3af274dfb568c454b9d8ac93" ns2:_="" ns3:_="" ns4:_="">
    <xsd:import namespace="28ed3374-9d7f-4508-aa25-38ee2d17d497"/>
    <xsd:import namespace="64a9287c-ec6a-412a-aac9-f69f9b6f829f"/>
    <xsd:import namespace="a514f2c0-2386-4d99-863b-66981ac586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TaxCatchAll" minOccurs="0"/>
                <xsd:element ref="ns2:MediaServiceBillingMetadata" minOccurs="0"/>
                <xsd:element ref="ns4:_dlc_DocId" minOccurs="0"/>
                <xsd:element ref="ns4:_dlc_DocIdUrl" minOccurs="0"/>
                <xsd:element ref="ns4:_dlc_DocIdPersistId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d3374-9d7f-4508-aa25-38ee2d17d4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07699e8-e0f7-4db0-9ece-2d75e1d98b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9287c-ec6a-412a-aac9-f69f9b6f829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8d015d9-5b67-42f1-beb3-9ca10f1b476f}" ma:internalName="TaxCatchAll" ma:showField="CatchAllData" ma:web="a514f2c0-2386-4d99-863b-66981ac586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4f2c0-2386-4d99-863b-66981ac586d2" elementFormDefault="qualified">
    <xsd:import namespace="http://schemas.microsoft.com/office/2006/documentManagement/types"/>
    <xsd:import namespace="http://schemas.microsoft.com/office/infopath/2007/PartnerControls"/>
    <xsd:element name="_dlc_DocId" ma:index="1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3AC5F-CF54-4B95-AA2F-3D75BA5F73B3}">
  <ds:schemaRefs>
    <ds:schemaRef ds:uri="http://schemas.microsoft.com/office/2006/metadata/properties"/>
    <ds:schemaRef ds:uri="http://schemas.microsoft.com/office/infopath/2007/PartnerControls"/>
    <ds:schemaRef ds:uri="64a9287c-ec6a-412a-aac9-f69f9b6f829f"/>
    <ds:schemaRef ds:uri="a514f2c0-2386-4d99-863b-66981ac586d2"/>
    <ds:schemaRef ds:uri="28ed3374-9d7f-4508-aa25-38ee2d17d497"/>
  </ds:schemaRefs>
</ds:datastoreItem>
</file>

<file path=customXml/itemProps2.xml><?xml version="1.0" encoding="utf-8"?>
<ds:datastoreItem xmlns:ds="http://schemas.openxmlformats.org/officeDocument/2006/customXml" ds:itemID="{FAC83410-D0EC-4AD5-897D-2316F73E5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0618FC-CD42-4EAE-B8B4-FE19FAA0DD4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B4173D8-1290-4C2A-A8A5-288928E92F6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BB550BE-9386-41F8-B7FE-310226440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ed3374-9d7f-4508-aa25-38ee2d17d497"/>
    <ds:schemaRef ds:uri="64a9287c-ec6a-412a-aac9-f69f9b6f829f"/>
    <ds:schemaRef ds:uri="a514f2c0-2386-4d99-863b-66981ac586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</Template>
  <TotalTime>9</TotalTime>
  <Pages>1</Pages>
  <Words>70</Words>
  <Characters>398</Characters>
  <Application>Microsoft Office Word</Application>
  <DocSecurity>0</DocSecurity>
  <Lines>15</Lines>
  <Paragraphs>10</Paragraphs>
  <ScaleCrop>false</ScaleCrop>
  <Company/>
  <LinksUpToDate>false</LinksUpToDate>
  <CharactersWithSpaces>458</CharactersWithSpaces>
  <SharedDoc>false</SharedDoc>
  <HLinks>
    <vt:vector size="18" baseType="variant">
      <vt:variant>
        <vt:i4>7471221</vt:i4>
      </vt:variant>
      <vt:variant>
        <vt:i4>6</vt:i4>
      </vt:variant>
      <vt:variant>
        <vt:i4>0</vt:i4>
      </vt:variant>
      <vt:variant>
        <vt:i4>5</vt:i4>
      </vt:variant>
      <vt:variant>
        <vt:lpwstr>https://douglascounty.sharepoint.com/:u:/r/sites/ITMaintenanceFund/SitePages/Home.aspx?csf=1&amp;web=1&amp;e=xTWjMY</vt:lpwstr>
      </vt:variant>
      <vt:variant>
        <vt:lpwstr/>
      </vt:variant>
      <vt:variant>
        <vt:i4>6422633</vt:i4>
      </vt:variant>
      <vt:variant>
        <vt:i4>3</vt:i4>
      </vt:variant>
      <vt:variant>
        <vt:i4>0</vt:i4>
      </vt:variant>
      <vt:variant>
        <vt:i4>5</vt:i4>
      </vt:variant>
      <vt:variant>
        <vt:lpwstr>https://douglascounty.sharepoint.com/sites/dpt-informationtechnology/Shared Documents/Business Services/Contracts, Renewals, Quotes, Change Orders</vt:lpwstr>
      </vt:variant>
      <vt:variant>
        <vt:lpwstr/>
      </vt:variant>
      <vt:variant>
        <vt:i4>4980740</vt:i4>
      </vt:variant>
      <vt:variant>
        <vt:i4>0</vt:i4>
      </vt:variant>
      <vt:variant>
        <vt:i4>0</vt:i4>
      </vt:variant>
      <vt:variant>
        <vt:i4>5</vt:i4>
      </vt:variant>
      <vt:variant>
        <vt:lpwstr>https://douglascounty.service-now.com/dcservices/home.do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Jacob</dc:creator>
  <cp:keywords/>
  <dc:description/>
  <cp:lastModifiedBy>Suzi Woodruff</cp:lastModifiedBy>
  <cp:revision>8</cp:revision>
  <dcterms:created xsi:type="dcterms:W3CDTF">2026-07-13T22:24:00Z</dcterms:created>
  <dcterms:modified xsi:type="dcterms:W3CDTF">2026-07-13T23:23:00Z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0x0101008EDC67D198A90D4494E0A8D0D4234DDD</vt:lpwstr>
  </property>
  <property fmtid="{D5CDD505-2E9C-101B-9397-08002B2CF9AE}" pid="3" name="GrammarlyDocumentId">
    <vt:lpwstr>6c8ce915-c2e0-4143-8fdc-956bbfed6112</vt:lpwstr>
  </property>
  <property fmtid="{D5CDD505-2E9C-101B-9397-08002B2CF9AE}" pid="4" name="_dlc_DocIdItemGuid">
    <vt:lpwstr>428324d3-a842-489d-948a-17fdf1f5ac89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</Properties>
</file>